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2360A" w14:textId="665EBC98" w:rsidR="00313850" w:rsidRDefault="00313850">
      <w:r>
        <w:t>Brethren,</w:t>
      </w:r>
    </w:p>
    <w:p w14:paraId="4313B613" w14:textId="77777777" w:rsidR="00313850" w:rsidRDefault="00313850">
      <w:r>
        <w:t>The Holiday Season is upon us once again and we will be holding our Annual Thanksgiving dinner on November 23, 2024 at 5 pm in the Ballroom of the Historic Rapid City Masonic Temple. Please join us.</w:t>
      </w:r>
    </w:p>
    <w:p w14:paraId="3E126F4C" w14:textId="2E6DBDB6" w:rsidR="009E4117" w:rsidRDefault="00313850">
      <w:r>
        <w:t xml:space="preserve">  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47"/>
        <w:gridCol w:w="13"/>
      </w:tblGrid>
      <w:tr w:rsidR="00AF300E" w14:paraId="16C6F596" w14:textId="77777777" w:rsidTr="00A15759">
        <w:trPr>
          <w:gridAfter w:val="1"/>
          <w:wAfter w:w="13" w:type="dxa"/>
          <w:trHeight w:val="1445"/>
        </w:trPr>
        <w:tc>
          <w:tcPr>
            <w:tcW w:w="9347" w:type="dxa"/>
          </w:tcPr>
          <w:p w14:paraId="7D5348AE" w14:textId="77777777" w:rsidR="00AF300E" w:rsidRPr="00AF300E" w:rsidRDefault="00AF300E" w:rsidP="00105759">
            <w:pPr>
              <w:spacing w:after="100"/>
              <w:jc w:val="center"/>
            </w:pPr>
            <w:r w:rsidRPr="00AF300E">
              <w:rPr>
                <w:noProof/>
              </w:rPr>
              <mc:AlternateContent>
                <mc:Choice Requires="wps">
                  <w:drawing>
                    <wp:inline distT="0" distB="0" distL="0" distR="0" wp14:anchorId="08F98E81" wp14:editId="68DC9485">
                      <wp:extent cx="981076" cy="0"/>
                      <wp:effectExtent l="0" t="19050" r="28575" b="19050"/>
                      <wp:docPr id="83" name="Straight Connector 83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A8A8337" id="Straight Connector 83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F1848BF" w14:textId="30458ACC" w:rsidR="00AF300E" w:rsidRPr="00AF300E" w:rsidRDefault="00000000" w:rsidP="00105759">
            <w:pPr>
              <w:pStyle w:val="Heading2"/>
            </w:pPr>
            <w:sdt>
              <w:sdtPr>
                <w:id w:val="1487210965"/>
                <w:placeholder>
                  <w:docPart w:val="83EF3C0A7CCD4C8880DC2FB34DB3F5D0"/>
                </w:placeholder>
                <w:showingPlcHdr/>
              </w:sdtPr>
              <w:sdtContent>
                <w:r w:rsidR="00105759" w:rsidRPr="00105759">
                  <w:t>SATURDAY</w:t>
                </w:r>
              </w:sdtContent>
            </w:sdt>
            <w:r w:rsidR="00AF300E" w:rsidRPr="00AF300E">
              <w:t xml:space="preserve">, </w:t>
            </w:r>
            <w:sdt>
              <w:sdtPr>
                <w:id w:val="107859904"/>
                <w:placeholder>
                  <w:docPart w:val="D30531B34CF54CC48E5A495FC75C9E83"/>
                </w:placeholder>
                <w15:appearance w15:val="hidden"/>
              </w:sdtPr>
              <w:sdtContent>
                <w:r w:rsidR="00004740">
                  <w:t>23 November</w:t>
                </w:r>
              </w:sdtContent>
            </w:sdt>
          </w:p>
          <w:p w14:paraId="61ABCC3C" w14:textId="5A536C9B" w:rsidR="00AF300E" w:rsidRPr="00AF300E" w:rsidRDefault="00000000" w:rsidP="00004740">
            <w:sdt>
              <w:sdtPr>
                <w:id w:val="-1476365683"/>
                <w:placeholder>
                  <w:docPart w:val="CBE4974726A94E30B4B269F83BBE8530"/>
                </w:placeholder>
                <w15:appearance w15:val="hidden"/>
              </w:sdtPr>
              <w:sdtContent>
                <w:r w:rsidR="00004740">
                  <w:t>618 Kansas City Street, Rapid City South Dakota, 57701</w:t>
                </w:r>
              </w:sdtContent>
            </w:sdt>
          </w:p>
        </w:tc>
      </w:tr>
      <w:tr w:rsidR="00AF300E" w14:paraId="7EFDAB5D" w14:textId="77777777" w:rsidTr="00A15759">
        <w:trPr>
          <w:gridAfter w:val="1"/>
          <w:wAfter w:w="13" w:type="dxa"/>
          <w:trHeight w:val="1890"/>
        </w:trPr>
        <w:tc>
          <w:tcPr>
            <w:tcW w:w="9347" w:type="dxa"/>
          </w:tcPr>
          <w:p w14:paraId="69C84286" w14:textId="77777777" w:rsidR="00AF300E" w:rsidRDefault="00AF300E" w:rsidP="00105759">
            <w:pPr>
              <w:spacing w:after="300"/>
              <w:jc w:val="center"/>
            </w:pPr>
            <w:r w:rsidRPr="00AF300E">
              <w:rPr>
                <w:noProof/>
              </w:rPr>
              <mc:AlternateContent>
                <mc:Choice Requires="wps">
                  <w:drawing>
                    <wp:inline distT="0" distB="0" distL="0" distR="0" wp14:anchorId="713AB237" wp14:editId="73D3EA81">
                      <wp:extent cx="981076" cy="0"/>
                      <wp:effectExtent l="0" t="19050" r="28575" b="19050"/>
                      <wp:docPr id="84" name="Straight Connector 84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8396A8A" id="Straight Connector 84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E10D247" w14:textId="77777777" w:rsidR="00AF300E" w:rsidRDefault="00000000" w:rsidP="00004740">
            <w:pPr>
              <w:ind w:left="0"/>
            </w:pPr>
            <w:sdt>
              <w:sdtPr>
                <w:id w:val="1182005461"/>
                <w:placeholder>
                  <w:docPart w:val="A52A5B72F5BA42D496B8E765FD438C85"/>
                </w:placeholder>
                <w15:appearance w15:val="hidden"/>
              </w:sdtPr>
              <w:sdtContent>
                <w:r w:rsidR="00313850">
                  <w:t xml:space="preserve">We need </w:t>
                </w:r>
              </w:sdtContent>
            </w:sdt>
            <w:r w:rsidR="00313850">
              <w:t xml:space="preserve">several </w:t>
            </w:r>
            <w:proofErr w:type="gramStart"/>
            <w:r w:rsidR="00313850">
              <w:t>Brothers</w:t>
            </w:r>
            <w:proofErr w:type="gramEnd"/>
            <w:r w:rsidR="00313850">
              <w:t xml:space="preserve"> to Volunteer to help with serving and clean up on Saturday, several Brothers to come and help with set up on Friday and 4 Brothers that can donate </w:t>
            </w:r>
            <w:r w:rsidR="00004740">
              <w:t>turkeys, cooked in bags, no stuffing.</w:t>
            </w:r>
          </w:p>
          <w:p w14:paraId="553ACF59" w14:textId="77777777" w:rsidR="00004740" w:rsidRDefault="00004740" w:rsidP="00004740">
            <w:pPr>
              <w:ind w:left="0"/>
            </w:pPr>
          </w:p>
          <w:p w14:paraId="5AF6645C" w14:textId="77777777" w:rsidR="00004740" w:rsidRDefault="00004740" w:rsidP="00004740">
            <w:pPr>
              <w:ind w:left="0"/>
            </w:pPr>
            <w:r>
              <w:t xml:space="preserve">Please contact the Worshipful Master, Christopher Holland at </w:t>
            </w:r>
            <w:hyperlink r:id="rId9" w:history="1">
              <w:r w:rsidRPr="00735098">
                <w:rPr>
                  <w:rStyle w:val="Hyperlink"/>
                </w:rPr>
                <w:t>Christopher.holland66@hotmail.com</w:t>
              </w:r>
            </w:hyperlink>
            <w:r>
              <w:t xml:space="preserve"> to sign up for Volunteering. </w:t>
            </w:r>
          </w:p>
          <w:p w14:paraId="56F0FA81" w14:textId="77777777" w:rsidR="00004740" w:rsidRDefault="00004740" w:rsidP="00004740">
            <w:pPr>
              <w:ind w:left="0"/>
            </w:pPr>
          </w:p>
          <w:p w14:paraId="7F807B0D" w14:textId="756062CD" w:rsidR="00004740" w:rsidRPr="00AF300E" w:rsidRDefault="00004740" w:rsidP="00004740">
            <w:pPr>
              <w:ind w:left="0"/>
            </w:pPr>
            <w:r>
              <w:t>The Worshipful Master and Officers thank you for your help.</w:t>
            </w:r>
          </w:p>
        </w:tc>
      </w:tr>
      <w:tr w:rsidR="00AF300E" w14:paraId="0302A721" w14:textId="77777777" w:rsidTr="00A15759">
        <w:trPr>
          <w:trHeight w:val="1008"/>
        </w:trPr>
        <w:tc>
          <w:tcPr>
            <w:tcW w:w="9360" w:type="dxa"/>
            <w:gridSpan w:val="2"/>
            <w:vAlign w:val="center"/>
          </w:tcPr>
          <w:p w14:paraId="64A4028C" w14:textId="77777777" w:rsidR="00AF300E" w:rsidRPr="00105759" w:rsidRDefault="00000000" w:rsidP="00105759">
            <w:pPr>
              <w:pStyle w:val="Heading3"/>
            </w:pPr>
            <w:sdt>
              <w:sdtPr>
                <w:id w:val="-940457189"/>
                <w:placeholder>
                  <w:docPart w:val="2B20F64F1BC94B949078EEB588AD975C"/>
                </w:placeholder>
                <w:showingPlcHdr/>
                <w15:appearance w15:val="hidden"/>
              </w:sdtPr>
              <w:sdtContent>
                <w:r w:rsidR="00105759" w:rsidRPr="00105759">
                  <w:t>You’re Invited to Celebrate with Us!</w:t>
                </w:r>
              </w:sdtContent>
            </w:sdt>
          </w:p>
        </w:tc>
      </w:tr>
    </w:tbl>
    <w:p w14:paraId="17D2508B" w14:textId="77777777" w:rsidR="00024B92" w:rsidRPr="004008C9" w:rsidRDefault="00024B92" w:rsidP="005325F0">
      <w:pPr>
        <w:spacing w:before="0"/>
        <w:ind w:left="0"/>
      </w:pPr>
    </w:p>
    <w:sectPr w:rsidR="00024B92" w:rsidRPr="004008C9" w:rsidSect="009E4117">
      <w:headerReference w:type="default" r:id="rId10"/>
      <w:pgSz w:w="12240" w:h="15840"/>
      <w:pgMar w:top="360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83C0D" w14:textId="77777777" w:rsidR="00B86694" w:rsidRDefault="00B86694">
      <w:pPr>
        <w:spacing w:before="0"/>
      </w:pPr>
      <w:r>
        <w:separator/>
      </w:r>
    </w:p>
  </w:endnote>
  <w:endnote w:type="continuationSeparator" w:id="0">
    <w:p w14:paraId="6E24B1D4" w14:textId="77777777" w:rsidR="00B86694" w:rsidRDefault="00B8669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FABDA" w14:textId="77777777" w:rsidR="00B86694" w:rsidRDefault="00B86694">
      <w:pPr>
        <w:spacing w:before="0"/>
      </w:pPr>
      <w:r>
        <w:separator/>
      </w:r>
    </w:p>
  </w:footnote>
  <w:footnote w:type="continuationSeparator" w:id="0">
    <w:p w14:paraId="1C1F5D5B" w14:textId="77777777" w:rsidR="00B86694" w:rsidRDefault="00B8669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CABF6" w14:textId="77777777" w:rsidR="004008C9" w:rsidRDefault="004008C9" w:rsidP="004008C9">
    <w:pPr>
      <w:pStyle w:val="Header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850"/>
    <w:rsid w:val="00004740"/>
    <w:rsid w:val="00024B92"/>
    <w:rsid w:val="0003383B"/>
    <w:rsid w:val="00052C52"/>
    <w:rsid w:val="00105759"/>
    <w:rsid w:val="00134C5B"/>
    <w:rsid w:val="001D6E60"/>
    <w:rsid w:val="0020003D"/>
    <w:rsid w:val="002A5C3A"/>
    <w:rsid w:val="002D3176"/>
    <w:rsid w:val="00313850"/>
    <w:rsid w:val="003B2720"/>
    <w:rsid w:val="003E6DF0"/>
    <w:rsid w:val="004008C9"/>
    <w:rsid w:val="00412883"/>
    <w:rsid w:val="004650EC"/>
    <w:rsid w:val="005325F0"/>
    <w:rsid w:val="00582666"/>
    <w:rsid w:val="005D73BC"/>
    <w:rsid w:val="00673C5F"/>
    <w:rsid w:val="006B609A"/>
    <w:rsid w:val="00715CEC"/>
    <w:rsid w:val="00723AA3"/>
    <w:rsid w:val="007A336B"/>
    <w:rsid w:val="00942685"/>
    <w:rsid w:val="009935EB"/>
    <w:rsid w:val="009E4117"/>
    <w:rsid w:val="00A15759"/>
    <w:rsid w:val="00A51113"/>
    <w:rsid w:val="00AF300E"/>
    <w:rsid w:val="00B86694"/>
    <w:rsid w:val="00B94AC1"/>
    <w:rsid w:val="00CA580F"/>
    <w:rsid w:val="00D02AD4"/>
    <w:rsid w:val="00D85786"/>
    <w:rsid w:val="00E162EB"/>
    <w:rsid w:val="00E22D94"/>
    <w:rsid w:val="00E708F2"/>
    <w:rsid w:val="00E9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6A26E9"/>
  <w15:chartTrackingRefBased/>
  <w15:docId w15:val="{4A89821C-C1C1-4371-B136-85C45C92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00E"/>
    <w:pPr>
      <w:spacing w:before="40" w:after="0" w:line="240" w:lineRule="auto"/>
      <w:ind w:left="29" w:right="29"/>
    </w:pPr>
    <w:rPr>
      <w:b/>
      <w:bCs/>
      <w:color w:val="3A3363" w:themeColor="text2"/>
      <w:sz w:val="32"/>
      <w:szCs w:val="26"/>
    </w:rPr>
  </w:style>
  <w:style w:type="paragraph" w:styleId="Heading1">
    <w:name w:val="heading 1"/>
    <w:basedOn w:val="Normal"/>
    <w:next w:val="Normal"/>
    <w:qFormat/>
    <w:rsid w:val="00AF300E"/>
    <w:pPr>
      <w:framePr w:hSpace="180" w:wrap="around" w:vAnchor="text" w:hAnchor="text" w:x="796" w:y="2775"/>
      <w:ind w:left="0"/>
      <w:jc w:val="center"/>
      <w:outlineLvl w:val="0"/>
    </w:pPr>
    <w:rPr>
      <w:rFonts w:asciiTheme="majorHAnsi" w:eastAsiaTheme="majorEastAsia" w:hAnsiTheme="majorHAnsi" w:cstheme="majorBidi"/>
      <w:caps/>
      <w:sz w:val="120"/>
      <w:szCs w:val="120"/>
    </w:rPr>
  </w:style>
  <w:style w:type="paragraph" w:styleId="Heading2">
    <w:name w:val="heading 2"/>
    <w:basedOn w:val="Normal"/>
    <w:next w:val="Normal"/>
    <w:unhideWhenUsed/>
    <w:qFormat/>
    <w:rsid w:val="00105759"/>
    <w:pPr>
      <w:spacing w:before="300" w:after="100"/>
      <w:jc w:val="center"/>
      <w:outlineLvl w:val="1"/>
    </w:pPr>
    <w:rPr>
      <w:caps/>
    </w:rPr>
  </w:style>
  <w:style w:type="paragraph" w:styleId="Heading3">
    <w:name w:val="heading 3"/>
    <w:basedOn w:val="Normal"/>
    <w:next w:val="Normal"/>
    <w:unhideWhenUsed/>
    <w:qFormat/>
    <w:rsid w:val="00105759"/>
    <w:pPr>
      <w:jc w:val="center"/>
      <w:outlineLvl w:val="2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A1810D" w:themeColor="accent1" w:themeShade="80"/>
    </w:rPr>
  </w:style>
  <w:style w:type="paragraph" w:styleId="Header">
    <w:name w:val="header"/>
    <w:basedOn w:val="Normal"/>
    <w:link w:val="HeaderChar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4008C9"/>
    <w:rPr>
      <w:b/>
      <w:bCs/>
      <w:color w:val="A1810D" w:themeColor="accent1" w:themeShade="80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4008C9"/>
    <w:rPr>
      <w:b/>
      <w:bCs/>
      <w:color w:val="A1810D" w:themeColor="accent1" w:themeShade="80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04740"/>
    <w:rPr>
      <w:color w:val="ECBE1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7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hristopher.holland66@hot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\AppData\Local\Microsoft\Office\16.0\DTS\en-US%7b7CB5BD42-D281-4E73-8EC7-236973798CE4%7d\%7b3A1AE864-9B11-41D0-BDF7-AFB44FF76B4C%7dtf03978815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EF3C0A7CCD4C8880DC2FB34DB3F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CBE0B-AFE8-448F-8081-4FC7DEE17D92}"/>
      </w:docPartPr>
      <w:docPartBody>
        <w:p w:rsidR="00000000" w:rsidRDefault="00000000">
          <w:pPr>
            <w:pStyle w:val="83EF3C0A7CCD4C8880DC2FB34DB3F5D0"/>
          </w:pPr>
          <w:r w:rsidRPr="00105759">
            <w:t>SATURDAY</w:t>
          </w:r>
        </w:p>
      </w:docPartBody>
    </w:docPart>
    <w:docPart>
      <w:docPartPr>
        <w:name w:val="D30531B34CF54CC48E5A495FC75C9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01413A-D6C6-4E8D-ACFA-52AC77CB83A8}"/>
      </w:docPartPr>
      <w:docPartBody>
        <w:p w:rsidR="00000000" w:rsidRDefault="00000000">
          <w:pPr>
            <w:pStyle w:val="D30531B34CF54CC48E5A495FC75C9E83"/>
          </w:pPr>
          <w:r w:rsidRPr="00105759">
            <w:t>21 AUGUST</w:t>
          </w:r>
        </w:p>
      </w:docPartBody>
    </w:docPart>
    <w:docPart>
      <w:docPartPr>
        <w:name w:val="CBE4974726A94E30B4B269F83BBE8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7DF31-348A-4AAD-9952-7591D06D592C}"/>
      </w:docPartPr>
      <w:docPartBody>
        <w:p w:rsidR="00000000" w:rsidRDefault="00000000">
          <w:pPr>
            <w:pStyle w:val="CBE4974726A94E30B4B269F83BBE8530"/>
          </w:pPr>
          <w:r w:rsidRPr="00105759">
            <w:t>Street Address</w:t>
          </w:r>
        </w:p>
      </w:docPartBody>
    </w:docPart>
    <w:docPart>
      <w:docPartPr>
        <w:name w:val="A52A5B72F5BA42D496B8E765FD438C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207FA2-D2BF-4798-8472-FD7FCD8DFCEE}"/>
      </w:docPartPr>
      <w:docPartBody>
        <w:p w:rsidR="00000000" w:rsidRDefault="00000000">
          <w:pPr>
            <w:pStyle w:val="A52A5B72F5BA42D496B8E765FD438C85"/>
          </w:pPr>
          <w:r w:rsidRPr="00105759">
            <w:t>Please bring:</w:t>
          </w:r>
        </w:p>
      </w:docPartBody>
    </w:docPart>
    <w:docPart>
      <w:docPartPr>
        <w:name w:val="2B20F64F1BC94B949078EEB588AD9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3664E-437F-4830-94EB-B5AC21BFF2A4}"/>
      </w:docPartPr>
      <w:docPartBody>
        <w:p w:rsidR="00000000" w:rsidRDefault="00000000">
          <w:pPr>
            <w:pStyle w:val="2B20F64F1BC94B949078EEB588AD975C"/>
          </w:pPr>
          <w:r w:rsidRPr="00105759">
            <w:t>You’re Invited to Celebrate with Us!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52"/>
    <w:rsid w:val="002A5C3A"/>
    <w:rsid w:val="00CD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3A9E81DF9AF4C479FD58EBE2170DE23">
    <w:name w:val="83A9E81DF9AF4C479FD58EBE2170DE23"/>
  </w:style>
  <w:style w:type="paragraph" w:customStyle="1" w:styleId="83EF3C0A7CCD4C8880DC2FB34DB3F5D0">
    <w:name w:val="83EF3C0A7CCD4C8880DC2FB34DB3F5D0"/>
  </w:style>
  <w:style w:type="paragraph" w:customStyle="1" w:styleId="D30531B34CF54CC48E5A495FC75C9E83">
    <w:name w:val="D30531B34CF54CC48E5A495FC75C9E83"/>
  </w:style>
  <w:style w:type="paragraph" w:customStyle="1" w:styleId="CBE4974726A94E30B4B269F83BBE8530">
    <w:name w:val="CBE4974726A94E30B4B269F83BBE8530"/>
  </w:style>
  <w:style w:type="paragraph" w:customStyle="1" w:styleId="E38FC65164A54880A644138E65A20C5E">
    <w:name w:val="E38FC65164A54880A644138E65A20C5E"/>
  </w:style>
  <w:style w:type="paragraph" w:customStyle="1" w:styleId="9E9BCB2072B44DFC871BB66BE98CB69B">
    <w:name w:val="9E9BCB2072B44DFC871BB66BE98CB69B"/>
  </w:style>
  <w:style w:type="paragraph" w:customStyle="1" w:styleId="A52A5B72F5BA42D496B8E765FD438C85">
    <w:name w:val="A52A5B72F5BA42D496B8E765FD438C85"/>
  </w:style>
  <w:style w:type="paragraph" w:customStyle="1" w:styleId="D772AF9F3AF344FC8E4E69503B7BE738">
    <w:name w:val="D772AF9F3AF344FC8E4E69503B7BE738"/>
  </w:style>
  <w:style w:type="paragraph" w:customStyle="1" w:styleId="8EDBCBC16A6141D4BEFA1F7F64747770">
    <w:name w:val="8EDBCBC16A6141D4BEFA1F7F64747770"/>
  </w:style>
  <w:style w:type="paragraph" w:customStyle="1" w:styleId="244C836D07EF4978B738C896426135F4">
    <w:name w:val="244C836D07EF4978B738C896426135F4"/>
  </w:style>
  <w:style w:type="paragraph" w:customStyle="1" w:styleId="2B20F64F1BC94B949078EEB588AD975C">
    <w:name w:val="2B20F64F1BC94B949078EEB588AD97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Party invitation flyer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7" ma:contentTypeDescription="Create a new document." ma:contentTypeScope="" ma:versionID="c6f9a84f66a9c8b9a21755b9ffafb945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27df39e3e7036dff54f89ddd5805ce72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FBBB6A40-05D4-43D3-A1B5-58DDB6B68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534CEB-096C-47B5-9969-A961299A0F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3271B0-4F0C-4FE2-9657-EF025C8469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{3A1AE864-9B11-41D0-BDF7-AFB44FF76B4C}tf03978815_win32</Template>
  <TotalTime>24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Ressl</dc:creator>
  <cp:lastModifiedBy>Matthew Ressl</cp:lastModifiedBy>
  <cp:revision>1</cp:revision>
  <dcterms:created xsi:type="dcterms:W3CDTF">2024-11-18T12:48:00Z</dcterms:created>
  <dcterms:modified xsi:type="dcterms:W3CDTF">2024-11-18T13:12:00Z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